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E908C7" w14:textId="77777777" w:rsidR="006F061B" w:rsidRDefault="006F061B" w:rsidP="00DE3445"/>
    <w:p w14:paraId="0102964F" w14:textId="77777777" w:rsidR="00DE3445" w:rsidRDefault="00DE3445" w:rsidP="00F44265">
      <w:pPr>
        <w:spacing w:line="240" w:lineRule="auto"/>
      </w:pPr>
    </w:p>
    <w:p w14:paraId="74D2A706" w14:textId="77777777" w:rsidR="00B97B29" w:rsidRPr="00B97B29" w:rsidRDefault="00B97B29" w:rsidP="00B97B2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7B29">
        <w:rPr>
          <w:rFonts w:ascii="Times New Roman" w:eastAsia="Times New Roman" w:hAnsi="Times New Roman" w:cs="Times New Roman"/>
          <w:b/>
          <w:sz w:val="24"/>
          <w:szCs w:val="24"/>
        </w:rPr>
        <w:t>APSTIPRINĀTS</w:t>
      </w:r>
    </w:p>
    <w:p w14:paraId="505E7F19" w14:textId="73B7F808" w:rsidR="00B97B29" w:rsidRPr="00B97B29" w:rsidRDefault="00B97B29" w:rsidP="00B97B29">
      <w:pPr>
        <w:spacing w:after="0" w:line="240" w:lineRule="auto"/>
        <w:ind w:left="360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97B29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97B29">
        <w:rPr>
          <w:rFonts w:ascii="Times New Roman" w:eastAsia="Times New Roman" w:hAnsi="Times New Roman" w:cs="Times New Roman"/>
          <w:sz w:val="24"/>
          <w:szCs w:val="24"/>
        </w:rPr>
        <w:t xml:space="preserve">r Kuldīgas novada pašvaldības PII ”Bitīte’’ </w:t>
      </w:r>
    </w:p>
    <w:p w14:paraId="543ECDE7" w14:textId="77777777" w:rsidR="00B97B29" w:rsidRPr="00B97B29" w:rsidRDefault="00B97B29" w:rsidP="00B97B29">
      <w:pPr>
        <w:spacing w:after="0" w:line="240" w:lineRule="auto"/>
        <w:ind w:left="360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97B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97B29">
        <w:rPr>
          <w:rFonts w:ascii="Times New Roman" w:eastAsia="Times New Roman" w:hAnsi="Times New Roman" w:cs="Times New Roman"/>
          <w:sz w:val="24"/>
          <w:szCs w:val="24"/>
        </w:rPr>
        <w:tab/>
      </w:r>
      <w:r w:rsidRPr="00B97B29">
        <w:rPr>
          <w:rFonts w:ascii="Times New Roman" w:eastAsia="Times New Roman" w:hAnsi="Times New Roman" w:cs="Times New Roman"/>
          <w:sz w:val="24"/>
          <w:szCs w:val="24"/>
        </w:rPr>
        <w:tab/>
        <w:t>vadītājas Līgas Megnes</w:t>
      </w:r>
    </w:p>
    <w:p w14:paraId="086DFF5F" w14:textId="74FCB46D" w:rsidR="00B97B29" w:rsidRPr="00B97B29" w:rsidRDefault="004D0EEE" w:rsidP="00B97B29">
      <w:pPr>
        <w:spacing w:after="0" w:line="240" w:lineRule="auto"/>
        <w:ind w:left="360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15.06.2026.</w:t>
      </w:r>
    </w:p>
    <w:p w14:paraId="7EEA9AED" w14:textId="74FE0564" w:rsidR="00B97B29" w:rsidRPr="00B97B29" w:rsidRDefault="00B97B29" w:rsidP="00B97B29">
      <w:pPr>
        <w:spacing w:after="0" w:line="240" w:lineRule="auto"/>
        <w:ind w:left="360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97B29">
        <w:rPr>
          <w:rFonts w:ascii="Times New Roman" w:eastAsia="Times New Roman" w:hAnsi="Times New Roman" w:cs="Times New Roman"/>
          <w:sz w:val="24"/>
          <w:szCs w:val="24"/>
        </w:rPr>
        <w:t>Rīkojumu Nr.BITĪTE/2.1/26/</w:t>
      </w:r>
      <w:r w:rsidR="007C4961">
        <w:rPr>
          <w:rFonts w:ascii="Times New Roman" w:eastAsia="Times New Roman" w:hAnsi="Times New Roman" w:cs="Times New Roman"/>
          <w:sz w:val="24"/>
          <w:szCs w:val="24"/>
        </w:rPr>
        <w:t>25</w:t>
      </w:r>
      <w:bookmarkStart w:id="0" w:name="_GoBack"/>
      <w:bookmarkEnd w:id="0"/>
    </w:p>
    <w:p w14:paraId="5511B2F0" w14:textId="77777777" w:rsidR="00F44265" w:rsidRDefault="00F44265" w:rsidP="00F4426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98BB9F5" w14:textId="77777777" w:rsidR="004D0EEE" w:rsidRPr="00C2473A" w:rsidRDefault="004D0EEE" w:rsidP="004D0EE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473A">
        <w:rPr>
          <w:rFonts w:ascii="Times New Roman" w:hAnsi="Times New Roman" w:cs="Times New Roman"/>
          <w:b/>
          <w:bCs/>
          <w:sz w:val="28"/>
          <w:szCs w:val="28"/>
        </w:rPr>
        <w:t>Kuldīgas novada pašvaldības PII “Bitīte” kārtība pirmsskolas izglītības iestādē gaisa telpas apdraudējuma gadījumā</w:t>
      </w:r>
    </w:p>
    <w:p w14:paraId="5069A746" w14:textId="77777777" w:rsidR="004D0EEE" w:rsidRPr="003735E4" w:rsidRDefault="004D0EEE" w:rsidP="004D0EEE">
      <w:pPr>
        <w:spacing w:line="360" w:lineRule="auto"/>
        <w:rPr>
          <w:rFonts w:ascii="Times New Roman" w:hAnsi="Times New Roman" w:cs="Times New Roman"/>
          <w:b/>
          <w:bCs/>
        </w:rPr>
      </w:pPr>
      <w:r w:rsidRPr="003735E4">
        <w:rPr>
          <w:rFonts w:ascii="Times New Roman" w:hAnsi="Times New Roman" w:cs="Times New Roman"/>
          <w:b/>
          <w:bCs/>
        </w:rPr>
        <w:t>1. Vispārīgie noteikumi</w:t>
      </w:r>
    </w:p>
    <w:p w14:paraId="0042F5E9" w14:textId="77777777" w:rsidR="004D0EEE" w:rsidRPr="003735E4" w:rsidRDefault="004D0EEE" w:rsidP="004D0EEE">
      <w:pPr>
        <w:spacing w:line="360" w:lineRule="auto"/>
        <w:jc w:val="both"/>
        <w:rPr>
          <w:rFonts w:ascii="Times New Roman" w:hAnsi="Times New Roman" w:cs="Times New Roman"/>
        </w:rPr>
      </w:pPr>
      <w:r w:rsidRPr="003735E4">
        <w:rPr>
          <w:rFonts w:ascii="Times New Roman" w:hAnsi="Times New Roman" w:cs="Times New Roman"/>
        </w:rPr>
        <w:t xml:space="preserve">1.1. </w:t>
      </w:r>
      <w:r>
        <w:rPr>
          <w:rFonts w:ascii="Times New Roman" w:hAnsi="Times New Roman" w:cs="Times New Roman"/>
        </w:rPr>
        <w:t>Kuldīgas novada pašvaldības PII “Bitīte” k</w:t>
      </w:r>
      <w:r w:rsidRPr="003735E4">
        <w:rPr>
          <w:rFonts w:ascii="Times New Roman" w:hAnsi="Times New Roman" w:cs="Times New Roman"/>
        </w:rPr>
        <w:t xml:space="preserve">ārtība nosaka pirmsskolas izglītības iestādes darbinieku un </w:t>
      </w:r>
      <w:r>
        <w:rPr>
          <w:rFonts w:ascii="Times New Roman" w:hAnsi="Times New Roman" w:cs="Times New Roman"/>
        </w:rPr>
        <w:t>bērnu</w:t>
      </w:r>
      <w:r w:rsidRPr="003735E4">
        <w:rPr>
          <w:rFonts w:ascii="Times New Roman" w:hAnsi="Times New Roman" w:cs="Times New Roman"/>
        </w:rPr>
        <w:t xml:space="preserve"> rīcību</w:t>
      </w:r>
      <w:r>
        <w:rPr>
          <w:rFonts w:ascii="Times New Roman" w:hAnsi="Times New Roman" w:cs="Times New Roman"/>
        </w:rPr>
        <w:t>, ja izglītības iestādes teritorijā vai tās tuvumā tiek novērots aizdomīgs bezpilota gaisa kuģis (drons) vai saņemts brīdinājums par</w:t>
      </w:r>
      <w:r w:rsidRPr="003735E4">
        <w:rPr>
          <w:rFonts w:ascii="Times New Roman" w:hAnsi="Times New Roman" w:cs="Times New Roman"/>
        </w:rPr>
        <w:t xml:space="preserve"> gaisa telpas apdraudējum</w:t>
      </w:r>
      <w:r>
        <w:rPr>
          <w:rFonts w:ascii="Times New Roman" w:hAnsi="Times New Roman" w:cs="Times New Roman"/>
        </w:rPr>
        <w:t>u (šūnu apraides paziņojums).</w:t>
      </w:r>
    </w:p>
    <w:p w14:paraId="23E09814" w14:textId="77777777" w:rsidR="004D0EEE" w:rsidRPr="003735E4" w:rsidRDefault="004D0EEE" w:rsidP="004D0EEE">
      <w:pPr>
        <w:spacing w:line="360" w:lineRule="auto"/>
        <w:jc w:val="both"/>
        <w:rPr>
          <w:rFonts w:ascii="Times New Roman" w:hAnsi="Times New Roman" w:cs="Times New Roman"/>
        </w:rPr>
      </w:pPr>
      <w:r w:rsidRPr="003735E4">
        <w:rPr>
          <w:rFonts w:ascii="Times New Roman" w:hAnsi="Times New Roman" w:cs="Times New Roman"/>
        </w:rPr>
        <w:t>1.2. Kārtības mērķis ir nodrošināt izglītojamo un darbinieku drošību, organizējot savlaicīgu un koordinētu pārvietošanos uz noteiktajām patvertnēm un pulcēšanās vietām.</w:t>
      </w:r>
    </w:p>
    <w:p w14:paraId="7A370617" w14:textId="77777777" w:rsidR="004D0EEE" w:rsidRPr="003735E4" w:rsidRDefault="004D0EEE" w:rsidP="004D0EEE">
      <w:pPr>
        <w:spacing w:line="360" w:lineRule="auto"/>
        <w:jc w:val="both"/>
        <w:rPr>
          <w:rFonts w:ascii="Times New Roman" w:hAnsi="Times New Roman" w:cs="Times New Roman"/>
        </w:rPr>
      </w:pPr>
      <w:r w:rsidRPr="003735E4">
        <w:rPr>
          <w:rFonts w:ascii="Times New Roman" w:hAnsi="Times New Roman" w:cs="Times New Roman"/>
        </w:rPr>
        <w:t>1.3. Par rīcību gaisa telpas apdraudējuma gadījumā atbild iestādes vadītājs, vadītāja vietnieks, grupu pedagogi un citi darbinieki atbilstoši saviem pienākumiem.</w:t>
      </w:r>
    </w:p>
    <w:p w14:paraId="2BF18BE1" w14:textId="77777777" w:rsidR="004D0EEE" w:rsidRPr="003735E4" w:rsidRDefault="004D0EEE" w:rsidP="004D0EEE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3735E4">
        <w:rPr>
          <w:rFonts w:ascii="Times New Roman" w:hAnsi="Times New Roman" w:cs="Times New Roman"/>
          <w:b/>
          <w:bCs/>
        </w:rPr>
        <w:t xml:space="preserve">2. </w:t>
      </w:r>
      <w:r>
        <w:rPr>
          <w:rFonts w:ascii="Times New Roman" w:hAnsi="Times New Roman" w:cs="Times New Roman"/>
          <w:b/>
          <w:bCs/>
        </w:rPr>
        <w:t>Paziņošana par gaisa telpas apdraudējumu</w:t>
      </w:r>
    </w:p>
    <w:p w14:paraId="6C900363" w14:textId="77777777" w:rsidR="004D0EEE" w:rsidRPr="003735E4" w:rsidRDefault="004D0EEE" w:rsidP="004D0EEE">
      <w:pPr>
        <w:spacing w:line="360" w:lineRule="auto"/>
        <w:jc w:val="both"/>
        <w:rPr>
          <w:rFonts w:ascii="Times New Roman" w:hAnsi="Times New Roman" w:cs="Times New Roman"/>
        </w:rPr>
      </w:pPr>
      <w:r w:rsidRPr="003735E4">
        <w:rPr>
          <w:rFonts w:ascii="Times New Roman" w:hAnsi="Times New Roman" w:cs="Times New Roman"/>
        </w:rPr>
        <w:t xml:space="preserve">2.1. Informāciju par gaisa telpas apdraudējumu iestāde saņem no </w:t>
      </w:r>
      <w:r>
        <w:rPr>
          <w:rFonts w:ascii="Times New Roman" w:hAnsi="Times New Roman" w:cs="Times New Roman"/>
        </w:rPr>
        <w:t>šūnu apraides paziņojuma,</w:t>
      </w:r>
    </w:p>
    <w:p w14:paraId="6BDEE632" w14:textId="77777777" w:rsidR="004D0EEE" w:rsidRPr="003735E4" w:rsidRDefault="004D0EEE" w:rsidP="004D0EEE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Kuldīgas novada</w:t>
      </w:r>
      <w:r w:rsidRPr="003735E4">
        <w:rPr>
          <w:rFonts w:ascii="Times New Roman" w:hAnsi="Times New Roman" w:cs="Times New Roman"/>
        </w:rPr>
        <w:t xml:space="preserve"> pašvaldības</w:t>
      </w:r>
      <w:r>
        <w:rPr>
          <w:rFonts w:ascii="Times New Roman" w:hAnsi="Times New Roman" w:cs="Times New Roman"/>
        </w:rPr>
        <w:t xml:space="preserve"> vai Kuldīgas novada izglītības pārvaldes.</w:t>
      </w:r>
    </w:p>
    <w:p w14:paraId="61320878" w14:textId="77777777" w:rsidR="004D0EEE" w:rsidRPr="003735E4" w:rsidRDefault="004D0EEE" w:rsidP="004D0EEE">
      <w:pPr>
        <w:spacing w:line="360" w:lineRule="auto"/>
        <w:jc w:val="both"/>
        <w:rPr>
          <w:rFonts w:ascii="Times New Roman" w:hAnsi="Times New Roman" w:cs="Times New Roman"/>
        </w:rPr>
      </w:pPr>
      <w:r w:rsidRPr="003735E4">
        <w:rPr>
          <w:rFonts w:ascii="Times New Roman" w:hAnsi="Times New Roman" w:cs="Times New Roman"/>
        </w:rPr>
        <w:t xml:space="preserve">2.2. Saņemot informāciju par apdraudējumu, iestādes vadītājs vai </w:t>
      </w:r>
      <w:r>
        <w:rPr>
          <w:rFonts w:ascii="Times New Roman" w:hAnsi="Times New Roman" w:cs="Times New Roman"/>
        </w:rPr>
        <w:t>vadītāja vietnieks</w:t>
      </w:r>
      <w:r w:rsidRPr="003735E4">
        <w:rPr>
          <w:rFonts w:ascii="Times New Roman" w:hAnsi="Times New Roman" w:cs="Times New Roman"/>
        </w:rPr>
        <w:t xml:space="preserve"> nekavējoties </w:t>
      </w:r>
      <w:r>
        <w:rPr>
          <w:rFonts w:ascii="Times New Roman" w:hAnsi="Times New Roman" w:cs="Times New Roman"/>
        </w:rPr>
        <w:t>ziņo par evakuācijas nepieciešamību pa iestādes skaļruni.</w:t>
      </w:r>
    </w:p>
    <w:p w14:paraId="577BCA9E" w14:textId="77777777" w:rsidR="004D0EEE" w:rsidRPr="003735E4" w:rsidRDefault="004D0EEE" w:rsidP="004D0EEE">
      <w:pPr>
        <w:spacing w:line="360" w:lineRule="auto"/>
        <w:jc w:val="both"/>
        <w:rPr>
          <w:rFonts w:ascii="Times New Roman" w:hAnsi="Times New Roman" w:cs="Times New Roman"/>
        </w:rPr>
      </w:pPr>
      <w:r w:rsidRPr="003735E4">
        <w:rPr>
          <w:rFonts w:ascii="Times New Roman" w:hAnsi="Times New Roman" w:cs="Times New Roman"/>
        </w:rPr>
        <w:t xml:space="preserve">2.3. </w:t>
      </w:r>
      <w:r>
        <w:rPr>
          <w:rFonts w:ascii="Times New Roman" w:hAnsi="Times New Roman" w:cs="Times New Roman"/>
        </w:rPr>
        <w:t>Saņemot ziņu par apdraudējumu</w:t>
      </w:r>
      <w:r w:rsidRPr="003735E4">
        <w:rPr>
          <w:rFonts w:ascii="Times New Roman" w:hAnsi="Times New Roman" w:cs="Times New Roman"/>
        </w:rPr>
        <w:t>:</w:t>
      </w:r>
    </w:p>
    <w:p w14:paraId="4319063C" w14:textId="77777777" w:rsidR="004D0EEE" w:rsidRPr="003735E4" w:rsidRDefault="004D0EEE" w:rsidP="004D0EEE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 w:rsidRPr="003735E4">
        <w:rPr>
          <w:rFonts w:ascii="Times New Roman" w:hAnsi="Times New Roman" w:cs="Times New Roman"/>
        </w:rPr>
        <w:t xml:space="preserve">nekavējoties pārtraukt mācību un rotaļu darbību; </w:t>
      </w:r>
    </w:p>
    <w:p w14:paraId="321108C9" w14:textId="77777777" w:rsidR="004D0EEE" w:rsidRPr="003735E4" w:rsidRDefault="004D0EEE" w:rsidP="004D0EEE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 w:rsidRPr="003735E4">
        <w:rPr>
          <w:rFonts w:ascii="Times New Roman" w:hAnsi="Times New Roman" w:cs="Times New Roman"/>
        </w:rPr>
        <w:t xml:space="preserve">saglabāt mieru; </w:t>
      </w:r>
    </w:p>
    <w:p w14:paraId="528ACA74" w14:textId="77777777" w:rsidR="004D0EEE" w:rsidRPr="00B74174" w:rsidRDefault="004D0EEE" w:rsidP="004D0EEE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 w:rsidRPr="00B74174">
        <w:rPr>
          <w:rFonts w:ascii="Times New Roman" w:hAnsi="Times New Roman" w:cs="Times New Roman"/>
        </w:rPr>
        <w:lastRenderedPageBreak/>
        <w:t xml:space="preserve">sekot atbildīgo personu norādījumiem ( </w:t>
      </w:r>
      <w:r w:rsidRPr="002C05DA">
        <w:rPr>
          <w:rFonts w:ascii="Times New Roman" w:hAnsi="Times New Roman" w:cs="Times New Roman"/>
          <w:i/>
          <w:iCs/>
        </w:rPr>
        <w:t>Vadītāja Līga Megne tālr. 29337872; vadītājas vietniece Undīne Rautiņa 29969787; skolotājs mentors Nansija Auza 25925945, saimniecības daļas vadītāja Ērika Silvestrova 29874222</w:t>
      </w:r>
      <w:r>
        <w:rPr>
          <w:rFonts w:ascii="Times New Roman" w:hAnsi="Times New Roman" w:cs="Times New Roman"/>
        </w:rPr>
        <w:t>).</w:t>
      </w:r>
    </w:p>
    <w:p w14:paraId="3185B043" w14:textId="77777777" w:rsidR="004D0EEE" w:rsidRPr="003735E4" w:rsidRDefault="004D0EEE" w:rsidP="004D0EEE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3735E4">
        <w:rPr>
          <w:rFonts w:ascii="Times New Roman" w:hAnsi="Times New Roman" w:cs="Times New Roman"/>
          <w:b/>
          <w:bCs/>
        </w:rPr>
        <w:t>3. Rīcība gaisa telpas apdraudējuma gadījumā</w:t>
      </w:r>
    </w:p>
    <w:p w14:paraId="70C7D84C" w14:textId="77777777" w:rsidR="004D0EEE" w:rsidRDefault="004D0EEE" w:rsidP="004D0EEE">
      <w:pPr>
        <w:spacing w:line="360" w:lineRule="auto"/>
        <w:jc w:val="both"/>
        <w:rPr>
          <w:rFonts w:ascii="Times New Roman" w:hAnsi="Times New Roman" w:cs="Times New Roman"/>
        </w:rPr>
      </w:pPr>
      <w:r w:rsidRPr="003735E4">
        <w:rPr>
          <w:rFonts w:ascii="Times New Roman" w:hAnsi="Times New Roman" w:cs="Times New Roman"/>
        </w:rPr>
        <w:t xml:space="preserve">3.1. </w:t>
      </w:r>
      <w:r>
        <w:rPr>
          <w:rFonts w:ascii="Times New Roman" w:hAnsi="Times New Roman" w:cs="Times New Roman"/>
        </w:rPr>
        <w:t>Grupas personāls (p</w:t>
      </w:r>
      <w:r w:rsidRPr="003735E4">
        <w:rPr>
          <w:rFonts w:ascii="Times New Roman" w:hAnsi="Times New Roman" w:cs="Times New Roman"/>
        </w:rPr>
        <w:t>edagogi</w:t>
      </w:r>
      <w:r>
        <w:rPr>
          <w:rFonts w:ascii="Times New Roman" w:hAnsi="Times New Roman" w:cs="Times New Roman"/>
        </w:rPr>
        <w:t>, skolotāju palīgi, asistenti)</w:t>
      </w:r>
      <w:r w:rsidRPr="003735E4">
        <w:rPr>
          <w:rFonts w:ascii="Times New Roman" w:hAnsi="Times New Roman" w:cs="Times New Roman"/>
        </w:rPr>
        <w:t xml:space="preserve"> organizē bērnu pārvietošanos uz noteiktajām </w:t>
      </w:r>
      <w:r>
        <w:rPr>
          <w:rFonts w:ascii="Times New Roman" w:hAnsi="Times New Roman" w:cs="Times New Roman"/>
        </w:rPr>
        <w:t xml:space="preserve">drošām </w:t>
      </w:r>
      <w:r w:rsidRPr="003735E4">
        <w:rPr>
          <w:rFonts w:ascii="Times New Roman" w:hAnsi="Times New Roman" w:cs="Times New Roman"/>
        </w:rPr>
        <w:t>evakuācijas vietām</w:t>
      </w:r>
      <w:r>
        <w:rPr>
          <w:rFonts w:ascii="Times New Roman" w:hAnsi="Times New Roman" w:cs="Times New Roman"/>
        </w:rPr>
        <w:t>, atrodoties gan iestādē, gan ārpus iestādes telpām.</w:t>
      </w:r>
    </w:p>
    <w:p w14:paraId="3DC1D345" w14:textId="77777777" w:rsidR="004D0EEE" w:rsidRPr="003735E4" w:rsidRDefault="004D0EEE" w:rsidP="004D0EEE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Bērniem atrodoties pārgājienos, mācību ekskursijās , pedagogi ar bērniem meklē tuvāko drošo vietu (muzejs, bibliotēka, dzīvojamā māja u.c.)</w:t>
      </w:r>
    </w:p>
    <w:p w14:paraId="4FD2DB0D" w14:textId="77777777" w:rsidR="004D0EEE" w:rsidRPr="003735E4" w:rsidRDefault="004D0EEE" w:rsidP="004D0EEE">
      <w:pPr>
        <w:spacing w:line="360" w:lineRule="auto"/>
        <w:jc w:val="both"/>
        <w:rPr>
          <w:rFonts w:ascii="Times New Roman" w:hAnsi="Times New Roman" w:cs="Times New Roman"/>
        </w:rPr>
      </w:pPr>
      <w:r w:rsidRPr="003735E4">
        <w:rPr>
          <w:rFonts w:ascii="Times New Roman" w:hAnsi="Times New Roman" w:cs="Times New Roman"/>
        </w:rPr>
        <w:t>3.2. Bērni pārvietojas</w:t>
      </w:r>
      <w:r>
        <w:rPr>
          <w:rFonts w:ascii="Times New Roman" w:hAnsi="Times New Roman" w:cs="Times New Roman"/>
        </w:rPr>
        <w:t xml:space="preserve"> lēni</w:t>
      </w:r>
      <w:r w:rsidRPr="003735E4">
        <w:rPr>
          <w:rFonts w:ascii="Times New Roman" w:hAnsi="Times New Roman" w:cs="Times New Roman"/>
        </w:rPr>
        <w:t xml:space="preserve"> organizēti grupā, bez skriešanas un grūstīšanās.</w:t>
      </w:r>
    </w:p>
    <w:p w14:paraId="672A6B85" w14:textId="77777777" w:rsidR="004D0EEE" w:rsidRPr="003735E4" w:rsidRDefault="004D0EEE" w:rsidP="004D0EEE">
      <w:pPr>
        <w:spacing w:line="360" w:lineRule="auto"/>
        <w:jc w:val="both"/>
        <w:rPr>
          <w:rFonts w:ascii="Times New Roman" w:hAnsi="Times New Roman" w:cs="Times New Roman"/>
        </w:rPr>
      </w:pPr>
      <w:r w:rsidRPr="003735E4">
        <w:rPr>
          <w:rFonts w:ascii="Times New Roman" w:hAnsi="Times New Roman" w:cs="Times New Roman"/>
        </w:rPr>
        <w:t>3.3. Katrs pedagogs līdzi paņem:</w:t>
      </w:r>
    </w:p>
    <w:p w14:paraId="616BB970" w14:textId="77777777" w:rsidR="004D0EEE" w:rsidRPr="003735E4" w:rsidRDefault="004D0EEE" w:rsidP="004D0EEE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</w:rPr>
      </w:pPr>
      <w:r w:rsidRPr="003735E4">
        <w:rPr>
          <w:rFonts w:ascii="Times New Roman" w:hAnsi="Times New Roman" w:cs="Times New Roman"/>
        </w:rPr>
        <w:t xml:space="preserve">grupas bērnu sarakstu; </w:t>
      </w:r>
    </w:p>
    <w:p w14:paraId="7CB5DBA5" w14:textId="77777777" w:rsidR="004D0EEE" w:rsidRPr="003735E4" w:rsidRDefault="004D0EEE" w:rsidP="004D0EEE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</w:rPr>
      </w:pPr>
      <w:r w:rsidRPr="003735E4">
        <w:rPr>
          <w:rFonts w:ascii="Times New Roman" w:hAnsi="Times New Roman" w:cs="Times New Roman"/>
        </w:rPr>
        <w:t xml:space="preserve">mobilo tālruni (ja pieejams); </w:t>
      </w:r>
    </w:p>
    <w:p w14:paraId="67B8409A" w14:textId="77777777" w:rsidR="004D0EEE" w:rsidRPr="003735E4" w:rsidRDefault="004D0EEE" w:rsidP="004D0EEE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</w:rPr>
      </w:pPr>
      <w:r w:rsidRPr="003735E4">
        <w:rPr>
          <w:rFonts w:ascii="Times New Roman" w:hAnsi="Times New Roman" w:cs="Times New Roman"/>
        </w:rPr>
        <w:t xml:space="preserve">pirmās </w:t>
      </w:r>
      <w:r>
        <w:rPr>
          <w:rFonts w:ascii="Times New Roman" w:hAnsi="Times New Roman" w:cs="Times New Roman"/>
        </w:rPr>
        <w:t>palīdzības aptieciņu.</w:t>
      </w:r>
    </w:p>
    <w:p w14:paraId="229330EF" w14:textId="77777777" w:rsidR="004D0EEE" w:rsidRDefault="004D0EEE" w:rsidP="004D0EEE">
      <w:pPr>
        <w:spacing w:line="360" w:lineRule="auto"/>
        <w:jc w:val="both"/>
        <w:rPr>
          <w:rFonts w:ascii="Times New Roman" w:hAnsi="Times New Roman" w:cs="Times New Roman"/>
        </w:rPr>
      </w:pPr>
      <w:r w:rsidRPr="003735E4">
        <w:rPr>
          <w:rFonts w:ascii="Times New Roman" w:hAnsi="Times New Roman" w:cs="Times New Roman"/>
        </w:rPr>
        <w:t>3.4. Atrodoties evakuācijas vietā, pedagogs pārliecinās par visu bērnu klātbūtni.</w:t>
      </w:r>
    </w:p>
    <w:p w14:paraId="03C90444" w14:textId="77777777" w:rsidR="004D0EEE" w:rsidRPr="00561E5A" w:rsidRDefault="004D0EEE" w:rsidP="004D0EEE">
      <w:pPr>
        <w:spacing w:line="360" w:lineRule="auto"/>
        <w:jc w:val="both"/>
        <w:rPr>
          <w:rFonts w:ascii="Times New Roman" w:hAnsi="Times New Roman" w:cs="Times New Roman"/>
        </w:rPr>
      </w:pPr>
      <w:r w:rsidRPr="00561E5A">
        <w:rPr>
          <w:rFonts w:ascii="Times New Roman" w:hAnsi="Times New Roman" w:cs="Times New Roman"/>
        </w:rPr>
        <w:t>3.5.</w:t>
      </w:r>
      <w:r>
        <w:rPr>
          <w:rFonts w:ascii="Times New Roman" w:hAnsi="Times New Roman" w:cs="Times New Roman"/>
        </w:rPr>
        <w:t>P</w:t>
      </w:r>
      <w:r w:rsidRPr="00561E5A">
        <w:rPr>
          <w:rFonts w:ascii="Times New Roman" w:hAnsi="Times New Roman" w:cs="Times New Roman"/>
        </w:rPr>
        <w:t>edagogi uztur komunikāciju ar bērnu vecākiem (paziņ</w:t>
      </w:r>
      <w:r>
        <w:rPr>
          <w:rFonts w:ascii="Times New Roman" w:hAnsi="Times New Roman" w:cs="Times New Roman"/>
        </w:rPr>
        <w:t>o bērnu atrašanās vietu).</w:t>
      </w:r>
    </w:p>
    <w:p w14:paraId="51B54419" w14:textId="77777777" w:rsidR="004D0EEE" w:rsidRPr="003735E4" w:rsidRDefault="004D0EEE" w:rsidP="004D0EEE">
      <w:pPr>
        <w:spacing w:line="360" w:lineRule="auto"/>
        <w:jc w:val="both"/>
        <w:rPr>
          <w:rFonts w:ascii="Times New Roman" w:hAnsi="Times New Roman" w:cs="Times New Roman"/>
        </w:rPr>
      </w:pPr>
      <w:r w:rsidRPr="003735E4"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>6</w:t>
      </w:r>
      <w:r w:rsidRPr="003735E4">
        <w:rPr>
          <w:rFonts w:ascii="Times New Roman" w:hAnsi="Times New Roman" w:cs="Times New Roman"/>
        </w:rPr>
        <w:t>. Evakuācijas vietu drīkst atstāt tikai pēc iestādes vadības vai atbildīgo dienestu atļaujas</w:t>
      </w:r>
      <w:r>
        <w:rPr>
          <w:rFonts w:ascii="Times New Roman" w:hAnsi="Times New Roman" w:cs="Times New Roman"/>
        </w:rPr>
        <w:t xml:space="preserve"> (šūnapraides paziņojums par apdraudējuma beigām).</w:t>
      </w:r>
    </w:p>
    <w:p w14:paraId="3202510B" w14:textId="77777777" w:rsidR="004D0EEE" w:rsidRPr="003735E4" w:rsidRDefault="004D0EEE" w:rsidP="004D0EEE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3735E4">
        <w:rPr>
          <w:rFonts w:ascii="Times New Roman" w:hAnsi="Times New Roman" w:cs="Times New Roman"/>
          <w:b/>
          <w:bCs/>
        </w:rPr>
        <w:t>4. Evakuācijas vietu sadalījums</w:t>
      </w:r>
      <w:r w:rsidRPr="00AD46B7">
        <w:rPr>
          <w:rFonts w:ascii="Times New Roman" w:hAnsi="Times New Roman" w:cs="Times New Roman"/>
        </w:rPr>
        <w:t xml:space="preserve"> (skatīt pielikumu</w:t>
      </w:r>
      <w:r>
        <w:rPr>
          <w:rFonts w:ascii="Times New Roman" w:hAnsi="Times New Roman" w:cs="Times New Roman"/>
        </w:rPr>
        <w:t xml:space="preserve"> Nr. 1</w:t>
      </w:r>
      <w:r w:rsidRPr="00AD46B7">
        <w:rPr>
          <w:rFonts w:ascii="Times New Roman" w:hAnsi="Times New Roman" w:cs="Times New Roman"/>
        </w:rPr>
        <w:t>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9"/>
        <w:gridCol w:w="4035"/>
      </w:tblGrid>
      <w:tr w:rsidR="004D0EEE" w:rsidRPr="003735E4" w14:paraId="483A575D" w14:textId="77777777" w:rsidTr="00F46B7B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DEBE44C" w14:textId="77777777" w:rsidR="004D0EEE" w:rsidRPr="003735E4" w:rsidRDefault="004D0EEE" w:rsidP="00F46B7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735E4">
              <w:rPr>
                <w:rFonts w:ascii="Times New Roman" w:hAnsi="Times New Roman" w:cs="Times New Roman"/>
                <w:b/>
                <w:bCs/>
              </w:rPr>
              <w:t>Grupa</w:t>
            </w:r>
          </w:p>
        </w:tc>
        <w:tc>
          <w:tcPr>
            <w:tcW w:w="0" w:type="auto"/>
            <w:vAlign w:val="center"/>
            <w:hideMark/>
          </w:tcPr>
          <w:p w14:paraId="7DA1EE27" w14:textId="77777777" w:rsidR="004D0EEE" w:rsidRPr="003735E4" w:rsidRDefault="004D0EEE" w:rsidP="00F46B7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735E4">
              <w:rPr>
                <w:rFonts w:ascii="Times New Roman" w:hAnsi="Times New Roman" w:cs="Times New Roman"/>
                <w:b/>
                <w:bCs/>
              </w:rPr>
              <w:t>Evakuācijas vieta</w:t>
            </w:r>
          </w:p>
        </w:tc>
      </w:tr>
      <w:tr w:rsidR="004D0EEE" w:rsidRPr="003735E4" w14:paraId="52E3FDAE" w14:textId="77777777" w:rsidTr="00F46B7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3654BE" w14:textId="77777777" w:rsidR="004D0EEE" w:rsidRPr="003735E4" w:rsidRDefault="004D0EEE" w:rsidP="00F46B7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735E4">
              <w:rPr>
                <w:rFonts w:ascii="Times New Roman" w:hAnsi="Times New Roman" w:cs="Times New Roman"/>
              </w:rPr>
              <w:t>1. grupa</w:t>
            </w:r>
          </w:p>
        </w:tc>
        <w:tc>
          <w:tcPr>
            <w:tcW w:w="0" w:type="auto"/>
            <w:vAlign w:val="center"/>
            <w:hideMark/>
          </w:tcPr>
          <w:p w14:paraId="1C5DBB37" w14:textId="77777777" w:rsidR="004D0EEE" w:rsidRPr="003735E4" w:rsidRDefault="004D0EEE" w:rsidP="00F46B7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735E4">
              <w:rPr>
                <w:rFonts w:ascii="Times New Roman" w:hAnsi="Times New Roman" w:cs="Times New Roman"/>
              </w:rPr>
              <w:t>1. stāva koridors pie virtuves</w:t>
            </w:r>
          </w:p>
        </w:tc>
      </w:tr>
      <w:tr w:rsidR="004D0EEE" w:rsidRPr="003735E4" w14:paraId="1DE44340" w14:textId="77777777" w:rsidTr="00F46B7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F87D33E" w14:textId="77777777" w:rsidR="004D0EEE" w:rsidRPr="003735E4" w:rsidRDefault="004D0EEE" w:rsidP="00F46B7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735E4">
              <w:rPr>
                <w:rFonts w:ascii="Times New Roman" w:hAnsi="Times New Roman" w:cs="Times New Roman"/>
              </w:rPr>
              <w:t>2. grupa</w:t>
            </w:r>
          </w:p>
        </w:tc>
        <w:tc>
          <w:tcPr>
            <w:tcW w:w="0" w:type="auto"/>
            <w:vAlign w:val="center"/>
            <w:hideMark/>
          </w:tcPr>
          <w:p w14:paraId="68BFB734" w14:textId="77777777" w:rsidR="004D0EEE" w:rsidRPr="003735E4" w:rsidRDefault="004D0EEE" w:rsidP="00F46B7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735E4">
              <w:rPr>
                <w:rFonts w:ascii="Times New Roman" w:hAnsi="Times New Roman" w:cs="Times New Roman"/>
              </w:rPr>
              <w:t>2. grupas pagrabs</w:t>
            </w:r>
          </w:p>
        </w:tc>
      </w:tr>
      <w:tr w:rsidR="004D0EEE" w:rsidRPr="003735E4" w14:paraId="2AD9725E" w14:textId="77777777" w:rsidTr="00F46B7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F49D4E" w14:textId="77777777" w:rsidR="004D0EEE" w:rsidRPr="003735E4" w:rsidRDefault="004D0EEE" w:rsidP="00F46B7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735E4">
              <w:rPr>
                <w:rFonts w:ascii="Times New Roman" w:hAnsi="Times New Roman" w:cs="Times New Roman"/>
              </w:rPr>
              <w:t>3. grupa</w:t>
            </w:r>
          </w:p>
        </w:tc>
        <w:tc>
          <w:tcPr>
            <w:tcW w:w="0" w:type="auto"/>
            <w:vAlign w:val="center"/>
            <w:hideMark/>
          </w:tcPr>
          <w:p w14:paraId="3B4395DF" w14:textId="77777777" w:rsidR="004D0EEE" w:rsidRPr="003735E4" w:rsidRDefault="004D0EEE" w:rsidP="00F46B7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735E4">
              <w:rPr>
                <w:rFonts w:ascii="Times New Roman" w:hAnsi="Times New Roman" w:cs="Times New Roman"/>
              </w:rPr>
              <w:t>Pagrabs ar apzīmējumu "PATVERTNE"</w:t>
            </w:r>
          </w:p>
        </w:tc>
      </w:tr>
      <w:tr w:rsidR="004D0EEE" w:rsidRPr="003735E4" w14:paraId="5574DAB8" w14:textId="77777777" w:rsidTr="00F46B7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053844" w14:textId="77777777" w:rsidR="004D0EEE" w:rsidRPr="003735E4" w:rsidRDefault="004D0EEE" w:rsidP="00F46B7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735E4">
              <w:rPr>
                <w:rFonts w:ascii="Times New Roman" w:hAnsi="Times New Roman" w:cs="Times New Roman"/>
              </w:rPr>
              <w:t>4. grupa</w:t>
            </w:r>
          </w:p>
        </w:tc>
        <w:tc>
          <w:tcPr>
            <w:tcW w:w="0" w:type="auto"/>
            <w:vAlign w:val="center"/>
            <w:hideMark/>
          </w:tcPr>
          <w:p w14:paraId="2A4C8AC8" w14:textId="77777777" w:rsidR="004D0EEE" w:rsidRPr="003735E4" w:rsidRDefault="004D0EEE" w:rsidP="00F46B7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735E4">
              <w:rPr>
                <w:rFonts w:ascii="Times New Roman" w:hAnsi="Times New Roman" w:cs="Times New Roman"/>
              </w:rPr>
              <w:t>Pagrabs ar apzīmējumu "PATVERTNE"</w:t>
            </w:r>
          </w:p>
        </w:tc>
      </w:tr>
      <w:tr w:rsidR="004D0EEE" w:rsidRPr="003735E4" w14:paraId="6A9A7467" w14:textId="77777777" w:rsidTr="00F46B7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F7AA4B" w14:textId="77777777" w:rsidR="004D0EEE" w:rsidRPr="003735E4" w:rsidRDefault="004D0EEE" w:rsidP="00F46B7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735E4">
              <w:rPr>
                <w:rFonts w:ascii="Times New Roman" w:hAnsi="Times New Roman" w:cs="Times New Roman"/>
              </w:rPr>
              <w:t>5. grupa</w:t>
            </w:r>
          </w:p>
        </w:tc>
        <w:tc>
          <w:tcPr>
            <w:tcW w:w="0" w:type="auto"/>
            <w:vAlign w:val="center"/>
            <w:hideMark/>
          </w:tcPr>
          <w:p w14:paraId="7E4CFD32" w14:textId="77777777" w:rsidR="004D0EEE" w:rsidRPr="003735E4" w:rsidRDefault="004D0EEE" w:rsidP="00F46B7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735E4">
              <w:rPr>
                <w:rFonts w:ascii="Times New Roman" w:hAnsi="Times New Roman" w:cs="Times New Roman"/>
              </w:rPr>
              <w:t>Pagrabs ar apzīmējumu "PATVERTNE"</w:t>
            </w:r>
          </w:p>
        </w:tc>
      </w:tr>
      <w:tr w:rsidR="004D0EEE" w:rsidRPr="003735E4" w14:paraId="52919D9B" w14:textId="77777777" w:rsidTr="00F46B7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707C65" w14:textId="77777777" w:rsidR="004D0EEE" w:rsidRPr="003735E4" w:rsidRDefault="004D0EEE" w:rsidP="00F46B7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735E4">
              <w:rPr>
                <w:rFonts w:ascii="Times New Roman" w:hAnsi="Times New Roman" w:cs="Times New Roman"/>
              </w:rPr>
              <w:t>6. grupa</w:t>
            </w:r>
          </w:p>
        </w:tc>
        <w:tc>
          <w:tcPr>
            <w:tcW w:w="0" w:type="auto"/>
            <w:vAlign w:val="center"/>
            <w:hideMark/>
          </w:tcPr>
          <w:p w14:paraId="7060F486" w14:textId="77777777" w:rsidR="004D0EEE" w:rsidRPr="003735E4" w:rsidRDefault="004D0EEE" w:rsidP="00F46B7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735E4">
              <w:rPr>
                <w:rFonts w:ascii="Times New Roman" w:hAnsi="Times New Roman" w:cs="Times New Roman"/>
              </w:rPr>
              <w:t>1. stāva koridors pie atpūtas telpas</w:t>
            </w:r>
          </w:p>
        </w:tc>
      </w:tr>
      <w:tr w:rsidR="004D0EEE" w:rsidRPr="003735E4" w14:paraId="0380C81A" w14:textId="77777777" w:rsidTr="00F46B7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75836EC" w14:textId="77777777" w:rsidR="004D0EEE" w:rsidRPr="003735E4" w:rsidRDefault="004D0EEE" w:rsidP="00F46B7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735E4">
              <w:rPr>
                <w:rFonts w:ascii="Times New Roman" w:hAnsi="Times New Roman" w:cs="Times New Roman"/>
              </w:rPr>
              <w:lastRenderedPageBreak/>
              <w:t>7. grupa</w:t>
            </w:r>
          </w:p>
        </w:tc>
        <w:tc>
          <w:tcPr>
            <w:tcW w:w="0" w:type="auto"/>
            <w:vAlign w:val="center"/>
            <w:hideMark/>
          </w:tcPr>
          <w:p w14:paraId="4E3FDFFD" w14:textId="77777777" w:rsidR="004D0EEE" w:rsidRPr="003735E4" w:rsidRDefault="004D0EEE" w:rsidP="00F46B7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735E4">
              <w:rPr>
                <w:rFonts w:ascii="Times New Roman" w:hAnsi="Times New Roman" w:cs="Times New Roman"/>
              </w:rPr>
              <w:t>1. stāva koridors pie tualetes</w:t>
            </w:r>
          </w:p>
        </w:tc>
      </w:tr>
      <w:tr w:rsidR="004D0EEE" w:rsidRPr="00AD46B7" w14:paraId="0E94C114" w14:textId="77777777" w:rsidTr="00F46B7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894317" w14:textId="77777777" w:rsidR="004D0EEE" w:rsidRPr="003735E4" w:rsidRDefault="004D0EEE" w:rsidP="00F46B7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735E4">
              <w:rPr>
                <w:rFonts w:ascii="Times New Roman" w:hAnsi="Times New Roman" w:cs="Times New Roman"/>
              </w:rPr>
              <w:t>8. grupa</w:t>
            </w:r>
          </w:p>
        </w:tc>
        <w:tc>
          <w:tcPr>
            <w:tcW w:w="0" w:type="auto"/>
            <w:vAlign w:val="center"/>
            <w:hideMark/>
          </w:tcPr>
          <w:p w14:paraId="72DFCBA7" w14:textId="77777777" w:rsidR="004D0EEE" w:rsidRPr="003735E4" w:rsidRDefault="004D0EEE" w:rsidP="00F46B7B">
            <w:pPr>
              <w:spacing w:line="360" w:lineRule="auto"/>
              <w:jc w:val="both"/>
              <w:rPr>
                <w:rFonts w:ascii="Times New Roman" w:hAnsi="Times New Roman" w:cs="Times New Roman"/>
                <w:lang w:val="pl-PL"/>
              </w:rPr>
            </w:pPr>
            <w:r w:rsidRPr="003735E4">
              <w:rPr>
                <w:rFonts w:ascii="Times New Roman" w:hAnsi="Times New Roman" w:cs="Times New Roman"/>
                <w:lang w:val="pl-PL"/>
              </w:rPr>
              <w:t>8. grupas pagrabs pa avārijas izeju</w:t>
            </w:r>
          </w:p>
        </w:tc>
      </w:tr>
      <w:tr w:rsidR="004D0EEE" w:rsidRPr="00AD46B7" w14:paraId="7FAAAE04" w14:textId="77777777" w:rsidTr="00F46B7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BBFD608" w14:textId="77777777" w:rsidR="004D0EEE" w:rsidRPr="003735E4" w:rsidRDefault="004D0EEE" w:rsidP="00F46B7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735E4">
              <w:rPr>
                <w:rFonts w:ascii="Times New Roman" w:hAnsi="Times New Roman" w:cs="Times New Roman"/>
              </w:rPr>
              <w:t>9. grupa</w:t>
            </w:r>
          </w:p>
        </w:tc>
        <w:tc>
          <w:tcPr>
            <w:tcW w:w="0" w:type="auto"/>
            <w:vAlign w:val="center"/>
            <w:hideMark/>
          </w:tcPr>
          <w:p w14:paraId="0982F2D6" w14:textId="77777777" w:rsidR="004D0EEE" w:rsidRPr="003735E4" w:rsidRDefault="004D0EEE" w:rsidP="00F46B7B">
            <w:pPr>
              <w:spacing w:line="360" w:lineRule="auto"/>
              <w:jc w:val="both"/>
              <w:rPr>
                <w:rFonts w:ascii="Times New Roman" w:hAnsi="Times New Roman" w:cs="Times New Roman"/>
                <w:lang w:val="pl-PL"/>
              </w:rPr>
            </w:pPr>
            <w:r w:rsidRPr="003735E4">
              <w:rPr>
                <w:rFonts w:ascii="Times New Roman" w:hAnsi="Times New Roman" w:cs="Times New Roman"/>
                <w:lang w:val="pl-PL"/>
              </w:rPr>
              <w:t>1. stāva koridors pie sociālā pedagoga kabineta</w:t>
            </w:r>
          </w:p>
        </w:tc>
      </w:tr>
      <w:tr w:rsidR="004D0EEE" w:rsidRPr="00AD46B7" w14:paraId="03CF2432" w14:textId="77777777" w:rsidTr="00F46B7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E2CB16" w14:textId="77777777" w:rsidR="004D0EEE" w:rsidRPr="003735E4" w:rsidRDefault="004D0EEE" w:rsidP="00F46B7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735E4">
              <w:rPr>
                <w:rFonts w:ascii="Times New Roman" w:hAnsi="Times New Roman" w:cs="Times New Roman"/>
              </w:rPr>
              <w:t>10. grupa</w:t>
            </w:r>
          </w:p>
        </w:tc>
        <w:tc>
          <w:tcPr>
            <w:tcW w:w="0" w:type="auto"/>
            <w:vAlign w:val="center"/>
            <w:hideMark/>
          </w:tcPr>
          <w:p w14:paraId="0495D9BF" w14:textId="77777777" w:rsidR="004D0EEE" w:rsidRPr="003735E4" w:rsidRDefault="004D0EEE" w:rsidP="00F46B7B">
            <w:pPr>
              <w:spacing w:line="360" w:lineRule="auto"/>
              <w:jc w:val="both"/>
              <w:rPr>
                <w:rFonts w:ascii="Times New Roman" w:hAnsi="Times New Roman" w:cs="Times New Roman"/>
                <w:lang w:val="pl-PL"/>
              </w:rPr>
            </w:pPr>
            <w:r w:rsidRPr="003735E4">
              <w:rPr>
                <w:rFonts w:ascii="Times New Roman" w:hAnsi="Times New Roman" w:cs="Times New Roman"/>
                <w:lang w:val="pl-PL"/>
              </w:rPr>
              <w:t>10. grupas pagrabs pa avārijas izeju</w:t>
            </w:r>
          </w:p>
        </w:tc>
      </w:tr>
      <w:tr w:rsidR="004D0EEE" w:rsidRPr="00AD46B7" w14:paraId="55E950FB" w14:textId="77777777" w:rsidTr="00F46B7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CAC414B" w14:textId="77777777" w:rsidR="004D0EEE" w:rsidRPr="003735E4" w:rsidRDefault="004D0EEE" w:rsidP="00F46B7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735E4">
              <w:rPr>
                <w:rFonts w:ascii="Times New Roman" w:hAnsi="Times New Roman" w:cs="Times New Roman"/>
              </w:rPr>
              <w:t>11. grupa</w:t>
            </w:r>
          </w:p>
        </w:tc>
        <w:tc>
          <w:tcPr>
            <w:tcW w:w="0" w:type="auto"/>
            <w:vAlign w:val="center"/>
            <w:hideMark/>
          </w:tcPr>
          <w:p w14:paraId="3751BDC0" w14:textId="77777777" w:rsidR="004D0EEE" w:rsidRPr="003735E4" w:rsidRDefault="004D0EEE" w:rsidP="00F46B7B">
            <w:pPr>
              <w:spacing w:line="360" w:lineRule="auto"/>
              <w:jc w:val="both"/>
              <w:rPr>
                <w:rFonts w:ascii="Times New Roman" w:hAnsi="Times New Roman" w:cs="Times New Roman"/>
                <w:lang w:val="pl-PL"/>
              </w:rPr>
            </w:pPr>
            <w:r w:rsidRPr="003735E4">
              <w:rPr>
                <w:rFonts w:ascii="Times New Roman" w:hAnsi="Times New Roman" w:cs="Times New Roman"/>
                <w:lang w:val="pl-PL"/>
              </w:rPr>
              <w:t>1. stāva koridors pie metodiskā kabineta</w:t>
            </w:r>
          </w:p>
        </w:tc>
      </w:tr>
      <w:tr w:rsidR="004D0EEE" w:rsidRPr="00AD46B7" w14:paraId="1E49B556" w14:textId="77777777" w:rsidTr="00F46B7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2D48C0A" w14:textId="77777777" w:rsidR="004D0EEE" w:rsidRPr="003735E4" w:rsidRDefault="004D0EEE" w:rsidP="00F46B7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735E4">
              <w:rPr>
                <w:rFonts w:ascii="Times New Roman" w:hAnsi="Times New Roman" w:cs="Times New Roman"/>
              </w:rPr>
              <w:t>12. grupa</w:t>
            </w:r>
          </w:p>
        </w:tc>
        <w:tc>
          <w:tcPr>
            <w:tcW w:w="0" w:type="auto"/>
            <w:vAlign w:val="center"/>
            <w:hideMark/>
          </w:tcPr>
          <w:p w14:paraId="5F0D5A2F" w14:textId="77777777" w:rsidR="004D0EEE" w:rsidRPr="003735E4" w:rsidRDefault="004D0EEE" w:rsidP="00F46B7B">
            <w:pPr>
              <w:spacing w:line="360" w:lineRule="auto"/>
              <w:jc w:val="both"/>
              <w:rPr>
                <w:rFonts w:ascii="Times New Roman" w:hAnsi="Times New Roman" w:cs="Times New Roman"/>
                <w:lang w:val="pl-PL"/>
              </w:rPr>
            </w:pPr>
            <w:r w:rsidRPr="003735E4">
              <w:rPr>
                <w:rFonts w:ascii="Times New Roman" w:hAnsi="Times New Roman" w:cs="Times New Roman"/>
                <w:lang w:val="pl-PL"/>
              </w:rPr>
              <w:t>1. stāva koridors pie metodiskā kabineta</w:t>
            </w:r>
          </w:p>
        </w:tc>
      </w:tr>
    </w:tbl>
    <w:p w14:paraId="0CBE6C2D" w14:textId="77777777" w:rsidR="004D0EEE" w:rsidRPr="0009414D" w:rsidRDefault="004D0EEE" w:rsidP="004D0EEE">
      <w:pPr>
        <w:spacing w:line="360" w:lineRule="auto"/>
        <w:jc w:val="both"/>
        <w:rPr>
          <w:rFonts w:ascii="Times New Roman" w:hAnsi="Times New Roman" w:cs="Times New Roman"/>
          <w:b/>
          <w:bCs/>
          <w:lang w:val="pl-PL"/>
        </w:rPr>
      </w:pPr>
      <w:r w:rsidRPr="0009414D">
        <w:rPr>
          <w:rFonts w:ascii="Times New Roman" w:hAnsi="Times New Roman" w:cs="Times New Roman"/>
          <w:b/>
          <w:bCs/>
          <w:lang w:val="pl-PL"/>
        </w:rPr>
        <w:t>5. Atbalsta speciālistu un darbinieku rīcība</w:t>
      </w:r>
    </w:p>
    <w:p w14:paraId="0048BC37" w14:textId="77777777" w:rsidR="004D0EEE" w:rsidRPr="0009414D" w:rsidRDefault="004D0EEE" w:rsidP="004D0EEE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09414D">
        <w:rPr>
          <w:rFonts w:ascii="Times New Roman" w:hAnsi="Times New Roman" w:cs="Times New Roman"/>
          <w:lang w:val="pl-PL"/>
        </w:rPr>
        <w:t>5.1. Atbalsta speciālisti (logopēds, speciālais pedagogs, psihologs, sociālais pedagogs) evakuējas kopā ar grupu, kurā atrodas viņu darba kabinets.</w:t>
      </w:r>
    </w:p>
    <w:p w14:paraId="0169307F" w14:textId="77777777" w:rsidR="004D0EEE" w:rsidRPr="0009414D" w:rsidRDefault="004D0EEE" w:rsidP="004D0EEE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09414D">
        <w:rPr>
          <w:rFonts w:ascii="Times New Roman" w:hAnsi="Times New Roman" w:cs="Times New Roman"/>
          <w:lang w:val="pl-PL"/>
        </w:rPr>
        <w:t>5.2. Atbalsta speciālisti, citi darbinieki, kuri nestrādā grupā, dodas uz tuvāko evakuācijas vietu no darba telpas.</w:t>
      </w:r>
    </w:p>
    <w:p w14:paraId="3B76398D" w14:textId="77777777" w:rsidR="004D0EEE" w:rsidRPr="0009414D" w:rsidRDefault="004D0EEE" w:rsidP="004D0EEE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09414D">
        <w:rPr>
          <w:rFonts w:ascii="Times New Roman" w:hAnsi="Times New Roman" w:cs="Times New Roman"/>
          <w:lang w:val="pl-PL"/>
        </w:rPr>
        <w:t>5.3. Administrācijas darbinieki pēc iespējas pārliecinās par telpu atbrīvošanu un dodas uz tuvāko drošo vietu.</w:t>
      </w:r>
    </w:p>
    <w:p w14:paraId="418AAE07" w14:textId="77777777" w:rsidR="004D0EEE" w:rsidRPr="0009414D" w:rsidRDefault="004D0EEE" w:rsidP="004D0EEE">
      <w:pPr>
        <w:spacing w:line="360" w:lineRule="auto"/>
        <w:jc w:val="both"/>
        <w:rPr>
          <w:rFonts w:ascii="Times New Roman" w:hAnsi="Times New Roman" w:cs="Times New Roman"/>
          <w:b/>
          <w:bCs/>
          <w:lang w:val="pl-PL"/>
        </w:rPr>
      </w:pPr>
      <w:r w:rsidRPr="0009414D">
        <w:rPr>
          <w:rFonts w:ascii="Times New Roman" w:hAnsi="Times New Roman" w:cs="Times New Roman"/>
          <w:b/>
          <w:bCs/>
          <w:lang w:val="pl-PL"/>
        </w:rPr>
        <w:t>7. Noslēguma jautājumi</w:t>
      </w:r>
    </w:p>
    <w:p w14:paraId="00430C80" w14:textId="77777777" w:rsidR="004D0EEE" w:rsidRPr="0009414D" w:rsidRDefault="004D0EEE" w:rsidP="004D0EEE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09414D">
        <w:rPr>
          <w:rFonts w:ascii="Times New Roman" w:hAnsi="Times New Roman" w:cs="Times New Roman"/>
          <w:lang w:val="pl-PL"/>
        </w:rPr>
        <w:t>7.1. Visi darbinieki, kā arī bērnu vecāki tiek iepazīstināti ar kārtību.</w:t>
      </w:r>
    </w:p>
    <w:p w14:paraId="274348B1" w14:textId="77777777" w:rsidR="004D0EEE" w:rsidRPr="0009414D" w:rsidRDefault="004D0EEE" w:rsidP="004D0EEE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09414D">
        <w:rPr>
          <w:rFonts w:ascii="Times New Roman" w:hAnsi="Times New Roman" w:cs="Times New Roman"/>
          <w:lang w:val="pl-PL"/>
        </w:rPr>
        <w:t>7.2. Bērniem regulāri tiek organizētas praktiskās mācības un pārrunas par rīcību gaisa telpas apdraudējuma gadījumā.</w:t>
      </w:r>
    </w:p>
    <w:p w14:paraId="5B487F00" w14:textId="77777777" w:rsidR="004D0EEE" w:rsidRPr="0009414D" w:rsidRDefault="004D0EEE" w:rsidP="004D0EEE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09414D">
        <w:rPr>
          <w:rFonts w:ascii="Times New Roman" w:hAnsi="Times New Roman" w:cs="Times New Roman"/>
          <w:lang w:val="pl-PL"/>
        </w:rPr>
        <w:t>7.3. Kārtība stājas spēkā ar tās apstiprināšanu un ir saistoša visiem pirmsskolas izglītības iestādes darbiniekiem.</w:t>
      </w:r>
    </w:p>
    <w:p w14:paraId="073CFCEB" w14:textId="77777777" w:rsidR="004D0EEE" w:rsidRDefault="004D0EEE" w:rsidP="004D0EEE">
      <w:pPr>
        <w:spacing w:line="360" w:lineRule="auto"/>
        <w:rPr>
          <w:rFonts w:ascii="Times New Roman" w:hAnsi="Times New Roman" w:cs="Times New Roman"/>
          <w:lang w:val="pl-PL"/>
        </w:rPr>
      </w:pPr>
    </w:p>
    <w:p w14:paraId="49BF75A6" w14:textId="77777777" w:rsidR="004D0EEE" w:rsidRDefault="004D0EEE" w:rsidP="004D0EEE">
      <w:pPr>
        <w:spacing w:line="360" w:lineRule="auto"/>
        <w:rPr>
          <w:rFonts w:ascii="Times New Roman" w:hAnsi="Times New Roman" w:cs="Times New Roman"/>
          <w:lang w:val="pl-PL"/>
        </w:rPr>
      </w:pPr>
    </w:p>
    <w:p w14:paraId="51113693" w14:textId="77777777" w:rsidR="004D0EEE" w:rsidRDefault="004D0EEE" w:rsidP="004D0EEE">
      <w:pPr>
        <w:rPr>
          <w:rFonts w:ascii="Times New Roman" w:hAnsi="Times New Roman" w:cs="Times New Roman"/>
          <w:lang w:val="pl-PL"/>
        </w:rPr>
      </w:pPr>
    </w:p>
    <w:p w14:paraId="1C677401" w14:textId="77777777" w:rsidR="004D0EEE" w:rsidRDefault="004D0EEE" w:rsidP="004D0EEE">
      <w:pPr>
        <w:rPr>
          <w:rFonts w:ascii="Times New Roman" w:hAnsi="Times New Roman" w:cs="Times New Roman"/>
          <w:lang w:val="pl-PL"/>
        </w:rPr>
      </w:pPr>
    </w:p>
    <w:p w14:paraId="47DA1298" w14:textId="77777777" w:rsidR="004D0EEE" w:rsidRDefault="004D0EEE" w:rsidP="004D0EEE">
      <w:pPr>
        <w:rPr>
          <w:rFonts w:ascii="Times New Roman" w:hAnsi="Times New Roman" w:cs="Times New Roman"/>
          <w:lang w:val="pl-PL"/>
        </w:rPr>
      </w:pPr>
    </w:p>
    <w:p w14:paraId="14082EF5" w14:textId="77777777" w:rsidR="004D0EEE" w:rsidRDefault="004D0EEE" w:rsidP="004D0EEE">
      <w:pPr>
        <w:rPr>
          <w:rFonts w:ascii="Times New Roman" w:hAnsi="Times New Roman" w:cs="Times New Roman"/>
          <w:lang w:val="pl-PL"/>
        </w:rPr>
      </w:pPr>
    </w:p>
    <w:p w14:paraId="18FE2966" w14:textId="77777777" w:rsidR="004D0EEE" w:rsidRDefault="004D0EEE" w:rsidP="004D0EEE">
      <w:pPr>
        <w:rPr>
          <w:rFonts w:ascii="Times New Roman" w:hAnsi="Times New Roman" w:cs="Times New Roman"/>
          <w:lang w:val="pl-PL"/>
        </w:rPr>
      </w:pPr>
    </w:p>
    <w:p w14:paraId="2D18D9EB" w14:textId="77777777" w:rsidR="004D0EEE" w:rsidRDefault="004D0EEE" w:rsidP="004D0EEE">
      <w:pPr>
        <w:jc w:val="right"/>
        <w:rPr>
          <w:rFonts w:ascii="Times New Roman" w:hAnsi="Times New Roman" w:cs="Times New Roman"/>
          <w:i/>
          <w:iCs/>
          <w:lang w:val="pl-PL"/>
        </w:rPr>
      </w:pPr>
    </w:p>
    <w:p w14:paraId="6986F0F7" w14:textId="5C3D0C97" w:rsidR="004D0EEE" w:rsidRDefault="004D0EEE" w:rsidP="004D0EEE">
      <w:pPr>
        <w:jc w:val="right"/>
        <w:rPr>
          <w:rFonts w:ascii="Times New Roman" w:hAnsi="Times New Roman" w:cs="Times New Roman"/>
          <w:i/>
          <w:iCs/>
          <w:lang w:val="pl-PL"/>
        </w:rPr>
      </w:pPr>
      <w:r w:rsidRPr="00AD46B7">
        <w:rPr>
          <w:rFonts w:ascii="Times New Roman" w:hAnsi="Times New Roman" w:cs="Times New Roman"/>
          <w:i/>
          <w:iCs/>
          <w:lang w:val="pl-PL"/>
        </w:rPr>
        <w:lastRenderedPageBreak/>
        <w:t>Pielikums Nr.1</w:t>
      </w:r>
    </w:p>
    <w:p w14:paraId="78D7156F" w14:textId="77777777" w:rsidR="004D0EEE" w:rsidRDefault="004D0EEE" w:rsidP="004D0EEE">
      <w:pPr>
        <w:jc w:val="right"/>
        <w:rPr>
          <w:rFonts w:ascii="Times New Roman" w:hAnsi="Times New Roman" w:cs="Times New Roman"/>
          <w:i/>
          <w:iCs/>
          <w:lang w:val="pl-PL"/>
        </w:rPr>
      </w:pPr>
    </w:p>
    <w:p w14:paraId="2F030050" w14:textId="4C956C49" w:rsidR="00D127BC" w:rsidRDefault="004D0EEE" w:rsidP="004D0EEE">
      <w:pPr>
        <w:spacing w:after="0" w:line="240" w:lineRule="auto"/>
        <w:jc w:val="center"/>
      </w:pPr>
      <w:r w:rsidRPr="00AD46B7">
        <w:rPr>
          <w:rFonts w:ascii="Times New Roman" w:hAnsi="Times New Roman" w:cs="Times New Roman"/>
          <w:i/>
          <w:iCs/>
          <w:noProof/>
          <w:lang w:eastAsia="lv-LV"/>
        </w:rPr>
        <w:drawing>
          <wp:inline distT="0" distB="0" distL="0" distR="0" wp14:anchorId="1B67FF51" wp14:editId="7FBA953F">
            <wp:extent cx="4940300" cy="7410450"/>
            <wp:effectExtent l="0" t="0" r="0" b="0"/>
            <wp:docPr id="1816657105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69" cy="742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27BC" w:rsidSect="00B97B29">
      <w:footerReference w:type="default" r:id="rId9"/>
      <w:headerReference w:type="first" r:id="rId10"/>
      <w:footerReference w:type="first" r:id="rId11"/>
      <w:pgSz w:w="12240" w:h="15840"/>
      <w:pgMar w:top="1440" w:right="1041" w:bottom="1440" w:left="1800" w:header="720" w:footer="720" w:gutter="0"/>
      <w:pgNumType w:start="1" w:chapStyle="1"/>
      <w:cols w:space="720"/>
      <w:titlePg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9EDD41" w14:textId="77777777" w:rsidR="004B3153" w:rsidRDefault="004B3153" w:rsidP="00B63CA3">
      <w:pPr>
        <w:spacing w:after="0" w:line="240" w:lineRule="auto"/>
      </w:pPr>
      <w:r>
        <w:separator/>
      </w:r>
    </w:p>
  </w:endnote>
  <w:endnote w:type="continuationSeparator" w:id="0">
    <w:p w14:paraId="3565E492" w14:textId="77777777" w:rsidR="004B3153" w:rsidRDefault="004B3153" w:rsidP="00B63C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BA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537430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BC4202" w14:textId="28E39C5F" w:rsidR="004D0EEE" w:rsidRDefault="004D0EE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496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37421EF" w14:textId="0C7453B7" w:rsidR="00B97B29" w:rsidRDefault="00B97B29" w:rsidP="00B97B29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213988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BA1623" w14:textId="6C8DF173" w:rsidR="00B97B29" w:rsidRDefault="00B97B2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496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00EBF76" w14:textId="77777777" w:rsidR="00B97B29" w:rsidRDefault="00B97B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4653F2" w14:textId="77777777" w:rsidR="004B3153" w:rsidRDefault="004B3153" w:rsidP="00B63CA3">
      <w:pPr>
        <w:spacing w:after="0" w:line="240" w:lineRule="auto"/>
      </w:pPr>
      <w:r>
        <w:separator/>
      </w:r>
    </w:p>
  </w:footnote>
  <w:footnote w:type="continuationSeparator" w:id="0">
    <w:p w14:paraId="2A3EBD51" w14:textId="77777777" w:rsidR="004B3153" w:rsidRDefault="004B3153" w:rsidP="00B63C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04E5FE" w14:textId="77777777" w:rsidR="00DE3445" w:rsidRPr="00DE3445" w:rsidRDefault="00DE3445" w:rsidP="00DE3445">
    <w:pPr>
      <w:spacing w:after="0" w:line="360" w:lineRule="auto"/>
      <w:jc w:val="center"/>
      <w:rPr>
        <w:rFonts w:ascii="Times New Roman" w:eastAsia="Times New Roman" w:hAnsi="Times New Roman" w:cs="Times New Roman"/>
        <w:sz w:val="26"/>
        <w:szCs w:val="28"/>
      </w:rPr>
    </w:pPr>
    <w:r>
      <w:rPr>
        <w:rFonts w:ascii="Times New Roman" w:eastAsia="Times New Roman" w:hAnsi="Times New Roman" w:cs="Times New Roman"/>
        <w:smallCaps/>
        <w:noProof/>
        <w:spacing w:val="20"/>
        <w:sz w:val="40"/>
        <w:szCs w:val="40"/>
        <w:lang w:eastAsia="lv-LV"/>
      </w:rPr>
      <w:drawing>
        <wp:anchor distT="0" distB="0" distL="114300" distR="114300" simplePos="0" relativeHeight="251661312" behindDoc="1" locked="0" layoutInCell="1" allowOverlap="1" wp14:anchorId="47ECE901" wp14:editId="66B3AEB7">
          <wp:simplePos x="0" y="0"/>
          <wp:positionH relativeFrom="column">
            <wp:posOffset>-552450</wp:posOffset>
          </wp:positionH>
          <wp:positionV relativeFrom="paragraph">
            <wp:posOffset>19051</wp:posOffset>
          </wp:positionV>
          <wp:extent cx="846455" cy="81915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7625" cy="83963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3445">
      <w:rPr>
        <w:rFonts w:ascii="Times New Roman" w:eastAsia="Times New Roman" w:hAnsi="Times New Roman" w:cs="Times New Roman"/>
        <w:sz w:val="26"/>
        <w:szCs w:val="28"/>
      </w:rPr>
      <w:t>KULDĪGAS NOVADA PAŠVALDĪBA</w:t>
    </w:r>
  </w:p>
  <w:p w14:paraId="1DF82634" w14:textId="77777777" w:rsidR="00DE3445" w:rsidRPr="00DE3445" w:rsidRDefault="00DE3445" w:rsidP="00DE3445">
    <w:pPr>
      <w:keepNext/>
      <w:spacing w:after="0" w:line="240" w:lineRule="auto"/>
      <w:jc w:val="center"/>
      <w:outlineLvl w:val="1"/>
      <w:rPr>
        <w:rFonts w:ascii="Times New Roman" w:eastAsia="Times New Roman" w:hAnsi="Times New Roman" w:cs="Times New Roman"/>
        <w:smallCaps/>
        <w:spacing w:val="20"/>
        <w:sz w:val="40"/>
        <w:szCs w:val="40"/>
      </w:rPr>
    </w:pPr>
    <w:r w:rsidRPr="00DE3445">
      <w:rPr>
        <w:rFonts w:ascii="Times New Roman" w:eastAsia="Times New Roman" w:hAnsi="Times New Roman" w:cs="Times New Roman"/>
        <w:smallCaps/>
        <w:spacing w:val="20"/>
        <w:sz w:val="40"/>
        <w:szCs w:val="40"/>
      </w:rPr>
      <w:t xml:space="preserve">PIRMSSKOLAS IZGLĪTĪBAS IESTĀDE </w:t>
    </w:r>
  </w:p>
  <w:p w14:paraId="53DE6624" w14:textId="77777777" w:rsidR="00DE3445" w:rsidRPr="00DE3445" w:rsidRDefault="00DE3445" w:rsidP="00DE3445">
    <w:pPr>
      <w:keepNext/>
      <w:spacing w:line="240" w:lineRule="auto"/>
      <w:jc w:val="center"/>
      <w:outlineLvl w:val="1"/>
      <w:rPr>
        <w:rFonts w:ascii="Times New Roman" w:eastAsia="Times New Roman" w:hAnsi="Times New Roman" w:cs="Times New Roman"/>
        <w:spacing w:val="70"/>
        <w:sz w:val="40"/>
        <w:szCs w:val="40"/>
      </w:rPr>
    </w:pPr>
    <w:r w:rsidRPr="00DE3445">
      <w:rPr>
        <w:rFonts w:ascii="Times New Roman" w:eastAsia="Times New Roman" w:hAnsi="Times New Roman" w:cs="Times New Roman"/>
        <w:caps/>
        <w:spacing w:val="20"/>
        <w:sz w:val="40"/>
        <w:szCs w:val="40"/>
      </w:rPr>
      <w:t xml:space="preserve">„BITĪTE” </w:t>
    </w:r>
    <w:r w:rsidRPr="00DE3445">
      <w:rPr>
        <w:rFonts w:ascii="Times New Roman" w:eastAsia="Times New Roman" w:hAnsi="Times New Roman" w:cs="Times New Roman"/>
        <w:noProof/>
        <w:sz w:val="26"/>
        <w:szCs w:val="28"/>
        <w:lang w:eastAsia="lv-LV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13EEA34" wp14:editId="25ABA289">
              <wp:simplePos x="0" y="0"/>
              <wp:positionH relativeFrom="column">
                <wp:posOffset>72390</wp:posOffset>
              </wp:positionH>
              <wp:positionV relativeFrom="paragraph">
                <wp:posOffset>639445</wp:posOffset>
              </wp:positionV>
              <wp:extent cx="5890260" cy="428625"/>
              <wp:effectExtent l="0" t="0" r="0" b="9525"/>
              <wp:wrapNone/>
              <wp:docPr id="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0260" cy="428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33EF2F" w14:textId="77777777" w:rsidR="00DE3445" w:rsidRPr="00DE3445" w:rsidRDefault="00DE3445" w:rsidP="00DE344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color w:val="000000"/>
                              <w:sz w:val="18"/>
                              <w:szCs w:val="18"/>
                            </w:rPr>
                          </w:pPr>
                          <w:r w:rsidRPr="00DE3445"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  <w:t xml:space="preserve">IZM reģ. nr. 4101903272, adrese Parka iela 22, Kuldīga, Kuldīgas , nov., LV – 3301, tālrs.63320467,  </w:t>
                          </w:r>
                          <w:r w:rsidRPr="00DE3445">
                            <w:rPr>
                              <w:rFonts w:ascii="Times New Roman" w:hAnsi="Times New Roman" w:cs="Times New Roman"/>
                              <w:i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7C6BE05F" w14:textId="77777777" w:rsidR="00DE3445" w:rsidRPr="00DE3445" w:rsidRDefault="00DE3445" w:rsidP="00DE344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</w:pPr>
                          <w:r w:rsidRPr="00DE3445"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  <w:t xml:space="preserve">e-pasts </w:t>
                          </w:r>
                          <w:hyperlink r:id="rId2" w:history="1">
                            <w:r w:rsidRPr="00DE3445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bd.bitite@kuldiga.lv</w:t>
                            </w:r>
                          </w:hyperlink>
                          <w:r w:rsidRPr="00DE3445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  <w:t>, www.bitite.kuldiga.lv</w:t>
                          </w:r>
                        </w:p>
                        <w:p w14:paraId="518B97EB" w14:textId="77777777" w:rsidR="00DE3445" w:rsidRPr="00C30D06" w:rsidRDefault="00DE3445" w:rsidP="00DE3445">
                          <w:pPr>
                            <w:jc w:val="center"/>
                            <w:rPr>
                              <w:i/>
                              <w:sz w:val="18"/>
                              <w:szCs w:val="18"/>
                            </w:rPr>
                          </w:pPr>
                        </w:p>
                        <w:p w14:paraId="734FF280" w14:textId="77777777" w:rsidR="00DE3445" w:rsidRPr="00C30D06" w:rsidRDefault="00DE3445" w:rsidP="00DE3445">
                          <w:pPr>
                            <w:pStyle w:val="Header"/>
                            <w:tabs>
                              <w:tab w:val="left" w:pos="7547"/>
                            </w:tabs>
                            <w:jc w:val="center"/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C30D06">
                            <w:rPr>
                              <w:i/>
                              <w:sz w:val="18"/>
                              <w:szCs w:val="18"/>
                            </w:rPr>
                            <w:t xml:space="preserve">e-pasts </w:t>
                          </w:r>
                          <w:hyperlink r:id="rId3" w:history="1">
                            <w:r w:rsidRPr="00C30D06">
                              <w:rPr>
                                <w:rStyle w:val="Hyperlink"/>
                                <w:i/>
                                <w:sz w:val="18"/>
                                <w:szCs w:val="18"/>
                              </w:rPr>
                              <w:t>varme@kuldiga.lv</w:t>
                            </w:r>
                          </w:hyperlink>
                          <w:r w:rsidRPr="00C30D06">
                            <w:rPr>
                              <w:i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5D171A6D" w14:textId="77777777" w:rsidR="00DE3445" w:rsidRDefault="00DE3445" w:rsidP="00DE344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3EEA34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5.7pt;margin-top:50.35pt;width:463.8pt;height:33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" stroked="f">
              <v:textbox>
                <w:txbxContent>
                  <w:p w14:paraId="6D33EF2F" w14:textId="77777777" w:rsidR="00DE3445" w:rsidRPr="00DE3445" w:rsidRDefault="00DE3445" w:rsidP="00DE3445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i/>
                        <w:color w:val="000000"/>
                        <w:sz w:val="18"/>
                        <w:szCs w:val="18"/>
                      </w:rPr>
                    </w:pPr>
                    <w:r w:rsidRPr="00DE3445">
                      <w:rPr>
                        <w:rFonts w:ascii="Times New Roman" w:hAnsi="Times New Roman" w:cs="Times New Roman"/>
                        <w:i/>
                        <w:sz w:val="18"/>
                        <w:szCs w:val="18"/>
                      </w:rPr>
                      <w:t xml:space="preserve">IZM reģ. nr. 4101903272, adrese Parka iela 22, Kuldīga, Kuldīgas , nov., LV – 3301, tālrs.63320467,  </w:t>
                    </w:r>
                    <w:r w:rsidRPr="00DE3445">
                      <w:rPr>
                        <w:rFonts w:ascii="Times New Roman" w:hAnsi="Times New Roman" w:cs="Times New Roman"/>
                        <w:i/>
                        <w:color w:val="000000"/>
                        <w:sz w:val="18"/>
                        <w:szCs w:val="18"/>
                      </w:rPr>
                      <w:t xml:space="preserve"> </w:t>
                    </w:r>
                  </w:p>
                  <w:p w14:paraId="7C6BE05F" w14:textId="77777777" w:rsidR="00DE3445" w:rsidRPr="00DE3445" w:rsidRDefault="00DE3445" w:rsidP="00DE3445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i/>
                        <w:sz w:val="18"/>
                        <w:szCs w:val="18"/>
                      </w:rPr>
                    </w:pPr>
                    <w:r w:rsidRPr="00DE3445">
                      <w:rPr>
                        <w:rFonts w:ascii="Times New Roman" w:hAnsi="Times New Roman" w:cs="Times New Roman"/>
                        <w:i/>
                        <w:sz w:val="18"/>
                        <w:szCs w:val="18"/>
                      </w:rPr>
                      <w:t xml:space="preserve">e-pasts </w:t>
                    </w:r>
                    <w:hyperlink r:id="rId4" w:history="1">
                      <w:r w:rsidRPr="00DE3445">
                        <w:rPr>
                          <w:rStyle w:val="Hyperlink"/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bd.bitite@kuldiga.lv</w:t>
                      </w:r>
                    </w:hyperlink>
                    <w:r w:rsidRPr="00DE3445">
                      <w:rPr>
                        <w:rStyle w:val="Hyperlink"/>
                        <w:rFonts w:ascii="Times New Roman" w:hAnsi="Times New Roman" w:cs="Times New Roman"/>
                        <w:i/>
                        <w:sz w:val="18"/>
                        <w:szCs w:val="18"/>
                      </w:rPr>
                      <w:t>, www.bitite.kuldiga.lv</w:t>
                    </w:r>
                  </w:p>
                  <w:p w14:paraId="518B97EB" w14:textId="77777777" w:rsidR="00DE3445" w:rsidRPr="00C30D06" w:rsidRDefault="00DE3445" w:rsidP="00DE3445">
                    <w:pPr>
                      <w:jc w:val="center"/>
                      <w:rPr>
                        <w:i/>
                        <w:sz w:val="18"/>
                        <w:szCs w:val="18"/>
                      </w:rPr>
                    </w:pPr>
                  </w:p>
                  <w:p w14:paraId="734FF280" w14:textId="77777777" w:rsidR="00DE3445" w:rsidRPr="00C30D06" w:rsidRDefault="00DE3445" w:rsidP="00DE3445">
                    <w:pPr>
                      <w:pStyle w:val="Header"/>
                      <w:tabs>
                        <w:tab w:val="left" w:pos="7547"/>
                      </w:tabs>
                      <w:jc w:val="center"/>
                      <w:rPr>
                        <w:i/>
                        <w:sz w:val="18"/>
                        <w:szCs w:val="18"/>
                      </w:rPr>
                    </w:pPr>
                    <w:r w:rsidRPr="00C30D06">
                      <w:rPr>
                        <w:i/>
                        <w:sz w:val="18"/>
                        <w:szCs w:val="18"/>
                      </w:rPr>
                      <w:t xml:space="preserve">e-pasts </w:t>
                    </w:r>
                    <w:hyperlink r:id="rId5" w:history="1">
                      <w:r w:rsidRPr="00C30D06">
                        <w:rPr>
                          <w:rStyle w:val="Hyperlink"/>
                          <w:i/>
                          <w:sz w:val="18"/>
                          <w:szCs w:val="18"/>
                        </w:rPr>
                        <w:t>varme@kuldiga.lv</w:t>
                      </w:r>
                    </w:hyperlink>
                    <w:r w:rsidRPr="00C30D06">
                      <w:rPr>
                        <w:i/>
                        <w:color w:val="000000"/>
                        <w:sz w:val="18"/>
                        <w:szCs w:val="18"/>
                      </w:rPr>
                      <w:t xml:space="preserve"> </w:t>
                    </w:r>
                  </w:p>
                  <w:p w14:paraId="5D171A6D" w14:textId="77777777" w:rsidR="00DE3445" w:rsidRDefault="00DE3445" w:rsidP="00DE3445"/>
                </w:txbxContent>
              </v:textbox>
            </v:shape>
          </w:pict>
        </mc:Fallback>
      </mc:AlternateContent>
    </w:r>
    <w:r w:rsidRPr="00DE3445">
      <w:rPr>
        <w:rFonts w:ascii="Times New Roman" w:eastAsia="Times New Roman" w:hAnsi="Times New Roman" w:cs="Times New Roman"/>
        <w:noProof/>
        <w:sz w:val="26"/>
        <w:szCs w:val="28"/>
        <w:lang w:eastAsia="lv-LV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872CD9" wp14:editId="10D05AD3">
              <wp:simplePos x="0" y="0"/>
              <wp:positionH relativeFrom="column">
                <wp:posOffset>-194310</wp:posOffset>
              </wp:positionH>
              <wp:positionV relativeFrom="paragraph">
                <wp:posOffset>546735</wp:posOffset>
              </wp:positionV>
              <wp:extent cx="6124575" cy="0"/>
              <wp:effectExtent l="0" t="0" r="9525" b="19050"/>
              <wp:wrapNone/>
              <wp:docPr id="2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45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6C45FB7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-15.3pt;margin-top:43.05pt;width:482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GuLIAIAADw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F47A3"/>
    <w:multiLevelType w:val="hybridMultilevel"/>
    <w:tmpl w:val="DC78A76C"/>
    <w:lvl w:ilvl="0" w:tplc="1744CD3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5304D7"/>
    <w:multiLevelType w:val="hybridMultilevel"/>
    <w:tmpl w:val="71E6F74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861490"/>
    <w:multiLevelType w:val="hybridMultilevel"/>
    <w:tmpl w:val="85A212F6"/>
    <w:lvl w:ilvl="0" w:tplc="9DE0146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191563"/>
    <w:multiLevelType w:val="multilevel"/>
    <w:tmpl w:val="4A203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B7797C"/>
    <w:multiLevelType w:val="multilevel"/>
    <w:tmpl w:val="BFDE3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377273"/>
    <w:multiLevelType w:val="hybridMultilevel"/>
    <w:tmpl w:val="8CDAEF70"/>
    <w:lvl w:ilvl="0" w:tplc="92CE685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445"/>
    <w:rsid w:val="000F30F8"/>
    <w:rsid w:val="001B28A1"/>
    <w:rsid w:val="001B2C85"/>
    <w:rsid w:val="002138B1"/>
    <w:rsid w:val="00360192"/>
    <w:rsid w:val="00450606"/>
    <w:rsid w:val="004A7476"/>
    <w:rsid w:val="004B3153"/>
    <w:rsid w:val="004D0EEE"/>
    <w:rsid w:val="004F7DA1"/>
    <w:rsid w:val="005049FB"/>
    <w:rsid w:val="00515962"/>
    <w:rsid w:val="0060766C"/>
    <w:rsid w:val="00660DC6"/>
    <w:rsid w:val="006F061B"/>
    <w:rsid w:val="006F389B"/>
    <w:rsid w:val="007C4961"/>
    <w:rsid w:val="007F4574"/>
    <w:rsid w:val="009A147D"/>
    <w:rsid w:val="009C3477"/>
    <w:rsid w:val="00A80799"/>
    <w:rsid w:val="00A93549"/>
    <w:rsid w:val="00B63CA3"/>
    <w:rsid w:val="00B972B9"/>
    <w:rsid w:val="00B97B29"/>
    <w:rsid w:val="00C43B20"/>
    <w:rsid w:val="00C7238F"/>
    <w:rsid w:val="00D127BC"/>
    <w:rsid w:val="00DC3620"/>
    <w:rsid w:val="00DE3445"/>
    <w:rsid w:val="00E03682"/>
    <w:rsid w:val="00E94338"/>
    <w:rsid w:val="00EA24C9"/>
    <w:rsid w:val="00ED5207"/>
    <w:rsid w:val="00F44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AABDF8B"/>
  <w15:chartTrackingRefBased/>
  <w15:docId w15:val="{15CB9716-B9A3-4F59-A24E-99CDBDE51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lv-LV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7DA1"/>
  </w:style>
  <w:style w:type="paragraph" w:styleId="Heading1">
    <w:name w:val="heading 1"/>
    <w:basedOn w:val="Normal"/>
    <w:next w:val="Normal"/>
    <w:link w:val="Heading1Char"/>
    <w:uiPriority w:val="9"/>
    <w:qFormat/>
    <w:rsid w:val="004F7DA1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7DA1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7DA1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7DA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F7DA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7DA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7DA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7DA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7DA1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CA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CA3"/>
  </w:style>
  <w:style w:type="paragraph" w:styleId="Footer">
    <w:name w:val="footer"/>
    <w:basedOn w:val="Normal"/>
    <w:link w:val="FooterChar"/>
    <w:uiPriority w:val="99"/>
    <w:unhideWhenUsed/>
    <w:rsid w:val="00B63CA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CA3"/>
  </w:style>
  <w:style w:type="character" w:customStyle="1" w:styleId="Heading1Char">
    <w:name w:val="Heading 1 Char"/>
    <w:basedOn w:val="DefaultParagraphFont"/>
    <w:link w:val="Heading1"/>
    <w:uiPriority w:val="9"/>
    <w:rsid w:val="004F7DA1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7DA1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7DA1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7DA1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7DA1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7DA1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7DA1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7DA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7DA1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F7DA1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4F7DA1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4F7DA1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7DA1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F7DA1"/>
    <w:rPr>
      <w:color w:val="44546A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4F7DA1"/>
    <w:rPr>
      <w:b/>
      <w:bCs/>
    </w:rPr>
  </w:style>
  <w:style w:type="character" w:styleId="Emphasis">
    <w:name w:val="Emphasis"/>
    <w:basedOn w:val="DefaultParagraphFont"/>
    <w:uiPriority w:val="20"/>
    <w:qFormat/>
    <w:rsid w:val="004F7DA1"/>
    <w:rPr>
      <w:i/>
      <w:iCs/>
      <w:color w:val="000000" w:themeColor="text1"/>
    </w:rPr>
  </w:style>
  <w:style w:type="paragraph" w:styleId="NoSpacing">
    <w:name w:val="No Spacing"/>
    <w:uiPriority w:val="1"/>
    <w:qFormat/>
    <w:rsid w:val="004F7DA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4F7DA1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4F7DA1"/>
    <w:rPr>
      <w:i/>
      <w:iCs/>
      <w:color w:val="7B7B7B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7DA1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F7DA1"/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4F7DA1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4F7DA1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4F7DA1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4F7DA1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4F7DA1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F7DA1"/>
    <w:pPr>
      <w:outlineLvl w:val="9"/>
    </w:pPr>
  </w:style>
  <w:style w:type="character" w:styleId="Hyperlink">
    <w:name w:val="Hyperlink"/>
    <w:rsid w:val="00DE3445"/>
    <w:rPr>
      <w:color w:val="0000FF"/>
      <w:u w:val="single"/>
    </w:rPr>
  </w:style>
  <w:style w:type="paragraph" w:customStyle="1" w:styleId="Default">
    <w:name w:val="Default"/>
    <w:rsid w:val="00DE344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ListParagraph1">
    <w:name w:val="List Paragraph1"/>
    <w:basedOn w:val="Normal"/>
    <w:next w:val="ListParagraph"/>
    <w:uiPriority w:val="34"/>
    <w:qFormat/>
    <w:rsid w:val="005049FB"/>
    <w:pPr>
      <w:ind w:left="720"/>
      <w:contextualSpacing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5049FB"/>
    <w:pPr>
      <w:ind w:left="720"/>
      <w:contextualSpacing/>
    </w:pPr>
  </w:style>
  <w:style w:type="paragraph" w:customStyle="1" w:styleId="Standard">
    <w:name w:val="Standard"/>
    <w:rsid w:val="0060766C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varme@kuldiga.lv" TargetMode="External"/><Relationship Id="rId2" Type="http://schemas.openxmlformats.org/officeDocument/2006/relationships/hyperlink" Target="mailto:bd.bitite@kuldiga.lv" TargetMode="External"/><Relationship Id="rId1" Type="http://schemas.openxmlformats.org/officeDocument/2006/relationships/image" Target="media/image2.png"/><Relationship Id="rId5" Type="http://schemas.openxmlformats.org/officeDocument/2006/relationships/hyperlink" Target="mailto:varme@kuldiga.lv" TargetMode="External"/><Relationship Id="rId4" Type="http://schemas.openxmlformats.org/officeDocument/2006/relationships/hyperlink" Target="mailto:bd.bitite@kuldiga.lv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Desktop\...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8153D6-98D8-4A13-AF37-17F27B04C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....dotx</Template>
  <TotalTime>2</TotalTime>
  <Pages>4</Pages>
  <Words>2463</Words>
  <Characters>1404</Characters>
  <Application>Microsoft Office Word</Application>
  <DocSecurity>0</DocSecurity>
  <Lines>11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</dc:creator>
  <cp:keywords/>
  <dc:description/>
  <cp:lastModifiedBy>Eva</cp:lastModifiedBy>
  <cp:revision>3</cp:revision>
  <cp:lastPrinted>2021-09-27T06:24:00Z</cp:lastPrinted>
  <dcterms:created xsi:type="dcterms:W3CDTF">2026-06-15T09:00:00Z</dcterms:created>
  <dcterms:modified xsi:type="dcterms:W3CDTF">2026-06-15T09:09:00Z</dcterms:modified>
</cp:coreProperties>
</file>